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670F3BCF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283028">
        <w:rPr>
          <w:rFonts w:ascii="Arial" w:hAnsi="Arial" w:cs="Arial"/>
          <w:b/>
          <w:szCs w:val="24"/>
        </w:rPr>
        <w:t>44</w:t>
      </w:r>
      <w:r w:rsidR="00DA0596">
        <w:rPr>
          <w:rFonts w:ascii="Arial" w:hAnsi="Arial" w:cs="Arial"/>
          <w:b/>
          <w:szCs w:val="24"/>
        </w:rPr>
        <w:t>/</w:t>
      </w:r>
      <w:r w:rsidRPr="003212C8">
        <w:rPr>
          <w:rFonts w:ascii="Arial" w:hAnsi="Arial" w:cs="Arial"/>
          <w:b/>
          <w:szCs w:val="24"/>
        </w:rPr>
        <w:t>20</w:t>
      </w:r>
      <w:r w:rsidR="00CA2180">
        <w:rPr>
          <w:rFonts w:ascii="Arial" w:hAnsi="Arial" w:cs="Arial"/>
          <w:b/>
          <w:szCs w:val="24"/>
        </w:rPr>
        <w:t>2</w:t>
      </w:r>
      <w:r w:rsidR="006C4FB7">
        <w:rPr>
          <w:rFonts w:ascii="Arial" w:hAnsi="Arial" w:cs="Arial"/>
          <w:b/>
          <w:szCs w:val="24"/>
        </w:rPr>
        <w:t>3</w:t>
      </w:r>
      <w:r w:rsidRPr="003212C8">
        <w:rPr>
          <w:rFonts w:ascii="Arial" w:hAnsi="Arial" w:cs="Arial"/>
          <w:b/>
          <w:szCs w:val="24"/>
        </w:rPr>
        <w:t>/202</w:t>
      </w:r>
      <w:r w:rsidR="006C4FB7">
        <w:rPr>
          <w:rFonts w:ascii="Arial" w:hAnsi="Arial" w:cs="Arial"/>
          <w:b/>
          <w:szCs w:val="24"/>
        </w:rPr>
        <w:t>4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176D8E96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283028">
        <w:rPr>
          <w:rFonts w:ascii="Arial" w:hAnsi="Arial" w:cs="Arial"/>
          <w:b/>
          <w:szCs w:val="24"/>
        </w:rPr>
        <w:t>04.03.</w:t>
      </w:r>
      <w:r w:rsidR="0088189B">
        <w:rPr>
          <w:rFonts w:ascii="Arial" w:hAnsi="Arial" w:cs="Arial"/>
          <w:b/>
          <w:szCs w:val="24"/>
        </w:rPr>
        <w:t>2024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06FC14E6" w14:textId="77777777" w:rsidR="008B31F6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7F6C72">
        <w:rPr>
          <w:rFonts w:ascii="Arial" w:hAnsi="Arial" w:cs="Arial"/>
          <w:b/>
          <w:szCs w:val="24"/>
        </w:rPr>
        <w:t xml:space="preserve">wyrażenia opinii </w:t>
      </w:r>
      <w:r w:rsidR="00DA0596" w:rsidRPr="00DA0596">
        <w:rPr>
          <w:rFonts w:ascii="Arial" w:hAnsi="Arial" w:cs="Arial"/>
          <w:b/>
          <w:szCs w:val="24"/>
        </w:rPr>
        <w:t xml:space="preserve">na temat otwarcia </w:t>
      </w:r>
      <w:r w:rsidR="009F6488" w:rsidRPr="009F6488">
        <w:rPr>
          <w:rFonts w:ascii="Arial" w:hAnsi="Arial" w:cs="Arial"/>
          <w:b/>
          <w:szCs w:val="24"/>
        </w:rPr>
        <w:t xml:space="preserve">konkursu na stanowisko </w:t>
      </w:r>
      <w:r w:rsidR="00283028">
        <w:rPr>
          <w:rFonts w:ascii="Arial" w:hAnsi="Arial" w:cs="Arial"/>
          <w:b/>
          <w:szCs w:val="24"/>
        </w:rPr>
        <w:t>Profesora Uczelni</w:t>
      </w:r>
      <w:r w:rsidR="009F6488" w:rsidRPr="009F6488">
        <w:rPr>
          <w:rFonts w:ascii="Arial" w:hAnsi="Arial" w:cs="Arial"/>
          <w:b/>
          <w:szCs w:val="24"/>
        </w:rPr>
        <w:t xml:space="preserve"> w</w:t>
      </w:r>
      <w:r w:rsidR="009F6488">
        <w:rPr>
          <w:rFonts w:ascii="Arial" w:hAnsi="Arial" w:cs="Arial"/>
          <w:b/>
          <w:szCs w:val="24"/>
        </w:rPr>
        <w:t> </w:t>
      </w:r>
      <w:r w:rsidR="009F6488" w:rsidRPr="009F6488">
        <w:rPr>
          <w:rFonts w:ascii="Arial" w:hAnsi="Arial" w:cs="Arial"/>
          <w:b/>
          <w:szCs w:val="24"/>
        </w:rPr>
        <w:t xml:space="preserve">grupie pracowników </w:t>
      </w:r>
      <w:r w:rsidR="00283028">
        <w:rPr>
          <w:rFonts w:ascii="Arial" w:hAnsi="Arial" w:cs="Arial"/>
          <w:b/>
          <w:szCs w:val="24"/>
        </w:rPr>
        <w:t>badawczo-</w:t>
      </w:r>
      <w:r w:rsidR="009F6488" w:rsidRPr="009F6488">
        <w:rPr>
          <w:rFonts w:ascii="Arial" w:hAnsi="Arial" w:cs="Arial"/>
          <w:b/>
          <w:szCs w:val="24"/>
        </w:rPr>
        <w:t xml:space="preserve">dydaktycznych w specjalności </w:t>
      </w:r>
    </w:p>
    <w:p w14:paraId="57F089C8" w14:textId="7184995A" w:rsidR="00CC3E1B" w:rsidRDefault="008B31F6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chirurgia onkologiczna</w:t>
      </w:r>
    </w:p>
    <w:p w14:paraId="7614BD5A" w14:textId="77777777" w:rsidR="00263082" w:rsidRPr="003212C8" w:rsidRDefault="00263082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F9DEDD6" w14:textId="2E5991D6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>, ust. 1,</w:t>
      </w:r>
      <w:r w:rsidRPr="003212C8">
        <w:rPr>
          <w:rFonts w:ascii="Arial" w:hAnsi="Arial" w:cs="Arial"/>
          <w:sz w:val="24"/>
          <w:szCs w:val="24"/>
        </w:rPr>
        <w:t xml:space="preserve"> 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DD272D">
        <w:rPr>
          <w:rFonts w:ascii="Arial" w:hAnsi="Arial" w:cs="Arial"/>
          <w:sz w:val="24"/>
          <w:szCs w:val="24"/>
        </w:rPr>
        <w:t>a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 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30922A01" w14:textId="6120DCD2" w:rsidR="00CC3E1B" w:rsidRDefault="007F6C72" w:rsidP="00CC552F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otwarcia </w:t>
      </w:r>
      <w:r w:rsidR="00F54295" w:rsidRPr="00F54295">
        <w:rPr>
          <w:rFonts w:ascii="Arial" w:hAnsi="Arial" w:cs="Arial"/>
          <w:szCs w:val="24"/>
        </w:rPr>
        <w:t xml:space="preserve">konkursu </w:t>
      </w:r>
      <w:r w:rsidR="00B332CB" w:rsidRPr="00B332CB">
        <w:rPr>
          <w:rFonts w:ascii="Arial" w:hAnsi="Arial" w:cs="Arial"/>
          <w:szCs w:val="24"/>
        </w:rPr>
        <w:t xml:space="preserve">na stanowisko </w:t>
      </w:r>
      <w:r w:rsidR="00283028">
        <w:rPr>
          <w:rFonts w:ascii="Arial" w:hAnsi="Arial" w:cs="Arial"/>
          <w:szCs w:val="24"/>
        </w:rPr>
        <w:t>Profesora Uczelni</w:t>
      </w:r>
      <w:r w:rsidR="0088189B" w:rsidRPr="0088189B">
        <w:rPr>
          <w:rFonts w:ascii="Arial" w:hAnsi="Arial" w:cs="Arial"/>
          <w:szCs w:val="24"/>
        </w:rPr>
        <w:t xml:space="preserve"> w grupie pracowników </w:t>
      </w:r>
      <w:r w:rsidR="00283028">
        <w:rPr>
          <w:rFonts w:ascii="Arial" w:hAnsi="Arial" w:cs="Arial"/>
          <w:szCs w:val="24"/>
        </w:rPr>
        <w:t>badawczo-</w:t>
      </w:r>
      <w:r w:rsidR="0088189B" w:rsidRPr="0088189B">
        <w:rPr>
          <w:rFonts w:ascii="Arial" w:hAnsi="Arial" w:cs="Arial"/>
          <w:szCs w:val="24"/>
        </w:rPr>
        <w:t xml:space="preserve">dydaktycznych w specjalności </w:t>
      </w:r>
      <w:r w:rsidR="008B31F6">
        <w:rPr>
          <w:rFonts w:ascii="Arial" w:hAnsi="Arial" w:cs="Arial"/>
          <w:szCs w:val="24"/>
        </w:rPr>
        <w:t>chirurgia onkologiczna</w:t>
      </w:r>
      <w:r w:rsidR="00DA0596">
        <w:rPr>
          <w:rFonts w:ascii="Arial" w:hAnsi="Arial" w:cs="Arial"/>
          <w:szCs w:val="24"/>
        </w:rPr>
        <w:t>.</w:t>
      </w:r>
    </w:p>
    <w:p w14:paraId="782E7177" w14:textId="77777777" w:rsidR="00523FDE" w:rsidRPr="003212C8" w:rsidRDefault="00523FDE" w:rsidP="00CC552F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E957BFE" w14:textId="72622C65" w:rsidR="00CC552F" w:rsidRDefault="00CC552F" w:rsidP="00CC552F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1C0D28CA" w:rsidR="00A9013E" w:rsidRPr="00A117D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FF17B5">
        <w:rPr>
          <w:i/>
          <w:sz w:val="24"/>
          <w:szCs w:val="24"/>
        </w:rPr>
        <w:t>p</w:t>
      </w:r>
      <w:r w:rsidR="003B0875">
        <w:rPr>
          <w:i/>
          <w:sz w:val="24"/>
          <w:szCs w:val="24"/>
        </w:rPr>
        <w:t xml:space="preserve">rof. </w:t>
      </w:r>
      <w:r w:rsidR="003B0875" w:rsidRPr="00CC552F">
        <w:rPr>
          <w:bCs/>
          <w:i/>
          <w:sz w:val="24"/>
          <w:szCs w:val="24"/>
        </w:rPr>
        <w:t>dr hab. n. med.</w:t>
      </w:r>
      <w:r w:rsidR="003B0875">
        <w:rPr>
          <w:bCs/>
          <w:i/>
          <w:sz w:val="24"/>
          <w:szCs w:val="24"/>
        </w:rPr>
        <w:t xml:space="preserve"> i n. o zdr. </w:t>
      </w:r>
      <w:r w:rsidR="003B0875" w:rsidRPr="00CC552F">
        <w:rPr>
          <w:bCs/>
          <w:i/>
          <w:sz w:val="24"/>
          <w:szCs w:val="24"/>
        </w:rPr>
        <w:t xml:space="preserve"> Filip </w:t>
      </w:r>
      <w:r w:rsidR="003B0875">
        <w:rPr>
          <w:bCs/>
          <w:i/>
          <w:sz w:val="24"/>
          <w:szCs w:val="24"/>
        </w:rPr>
        <w:t xml:space="preserve">M. </w:t>
      </w:r>
      <w:r w:rsidR="003B0875"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2F6C" w14:textId="77777777" w:rsidR="00FB6E04" w:rsidRDefault="00FB6E04" w:rsidP="001C34EF">
      <w:r>
        <w:separator/>
      </w:r>
    </w:p>
  </w:endnote>
  <w:endnote w:type="continuationSeparator" w:id="0">
    <w:p w14:paraId="1AA48395" w14:textId="77777777" w:rsidR="00FB6E04" w:rsidRDefault="00FB6E04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3FE10" w14:textId="77777777" w:rsidR="00FB6E04" w:rsidRDefault="00FB6E04" w:rsidP="001C34EF">
      <w:r>
        <w:separator/>
      </w:r>
    </w:p>
  </w:footnote>
  <w:footnote w:type="continuationSeparator" w:id="0">
    <w:p w14:paraId="39F63E08" w14:textId="77777777" w:rsidR="00FB6E04" w:rsidRDefault="00FB6E04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7D4B"/>
    <w:rsid w:val="00010B33"/>
    <w:rsid w:val="000276B6"/>
    <w:rsid w:val="00045ACE"/>
    <w:rsid w:val="00052976"/>
    <w:rsid w:val="00055D39"/>
    <w:rsid w:val="00062D7F"/>
    <w:rsid w:val="000722AC"/>
    <w:rsid w:val="0008105C"/>
    <w:rsid w:val="00084B53"/>
    <w:rsid w:val="00090264"/>
    <w:rsid w:val="00090C9A"/>
    <w:rsid w:val="000926A0"/>
    <w:rsid w:val="000B0363"/>
    <w:rsid w:val="000B3B4E"/>
    <w:rsid w:val="000C405D"/>
    <w:rsid w:val="000D2170"/>
    <w:rsid w:val="000D7921"/>
    <w:rsid w:val="000E07E4"/>
    <w:rsid w:val="000E44E5"/>
    <w:rsid w:val="000F14E7"/>
    <w:rsid w:val="000F7864"/>
    <w:rsid w:val="001058F4"/>
    <w:rsid w:val="00117E3F"/>
    <w:rsid w:val="00134C67"/>
    <w:rsid w:val="001466ED"/>
    <w:rsid w:val="00155744"/>
    <w:rsid w:val="001635DA"/>
    <w:rsid w:val="00165190"/>
    <w:rsid w:val="00165EB9"/>
    <w:rsid w:val="00166097"/>
    <w:rsid w:val="00187676"/>
    <w:rsid w:val="001958E7"/>
    <w:rsid w:val="001A0895"/>
    <w:rsid w:val="001A2BC1"/>
    <w:rsid w:val="001B145B"/>
    <w:rsid w:val="001C34EF"/>
    <w:rsid w:val="001C7EC7"/>
    <w:rsid w:val="001D380D"/>
    <w:rsid w:val="001D47CD"/>
    <w:rsid w:val="001D54F8"/>
    <w:rsid w:val="001E701F"/>
    <w:rsid w:val="001F4E0A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274B"/>
    <w:rsid w:val="002332F5"/>
    <w:rsid w:val="002337B1"/>
    <w:rsid w:val="00251DD8"/>
    <w:rsid w:val="002540BD"/>
    <w:rsid w:val="002601B8"/>
    <w:rsid w:val="0026084F"/>
    <w:rsid w:val="0026143A"/>
    <w:rsid w:val="00263082"/>
    <w:rsid w:val="0026419B"/>
    <w:rsid w:val="00273F9F"/>
    <w:rsid w:val="00275F87"/>
    <w:rsid w:val="002775FC"/>
    <w:rsid w:val="0028129F"/>
    <w:rsid w:val="00282183"/>
    <w:rsid w:val="00283028"/>
    <w:rsid w:val="00294C61"/>
    <w:rsid w:val="0029799C"/>
    <w:rsid w:val="002A3E98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12C8"/>
    <w:rsid w:val="003225ED"/>
    <w:rsid w:val="00325B44"/>
    <w:rsid w:val="00326E12"/>
    <w:rsid w:val="00361BE5"/>
    <w:rsid w:val="00366D31"/>
    <w:rsid w:val="00377856"/>
    <w:rsid w:val="003803E2"/>
    <w:rsid w:val="00381BE7"/>
    <w:rsid w:val="003849DD"/>
    <w:rsid w:val="00387B82"/>
    <w:rsid w:val="003A35C5"/>
    <w:rsid w:val="003A6DF4"/>
    <w:rsid w:val="003B0875"/>
    <w:rsid w:val="003B1E5B"/>
    <w:rsid w:val="003C54F4"/>
    <w:rsid w:val="003D626C"/>
    <w:rsid w:val="003D6291"/>
    <w:rsid w:val="003E0C8E"/>
    <w:rsid w:val="003F0A85"/>
    <w:rsid w:val="003F1A82"/>
    <w:rsid w:val="003F2DC0"/>
    <w:rsid w:val="003F55CA"/>
    <w:rsid w:val="004021AA"/>
    <w:rsid w:val="00417AD8"/>
    <w:rsid w:val="004250CB"/>
    <w:rsid w:val="00427DC2"/>
    <w:rsid w:val="00430E51"/>
    <w:rsid w:val="00465137"/>
    <w:rsid w:val="00467752"/>
    <w:rsid w:val="00470044"/>
    <w:rsid w:val="0047079B"/>
    <w:rsid w:val="004716FE"/>
    <w:rsid w:val="00474EC0"/>
    <w:rsid w:val="004810E2"/>
    <w:rsid w:val="004936D9"/>
    <w:rsid w:val="004940C0"/>
    <w:rsid w:val="004953A9"/>
    <w:rsid w:val="004979E0"/>
    <w:rsid w:val="004C4BB8"/>
    <w:rsid w:val="004D5935"/>
    <w:rsid w:val="004D594D"/>
    <w:rsid w:val="004D7758"/>
    <w:rsid w:val="004E2DA0"/>
    <w:rsid w:val="004F358F"/>
    <w:rsid w:val="004F5958"/>
    <w:rsid w:val="0050101B"/>
    <w:rsid w:val="00505C61"/>
    <w:rsid w:val="00511CAB"/>
    <w:rsid w:val="00515967"/>
    <w:rsid w:val="005173FD"/>
    <w:rsid w:val="00523FDE"/>
    <w:rsid w:val="005306AC"/>
    <w:rsid w:val="00530D40"/>
    <w:rsid w:val="0053217C"/>
    <w:rsid w:val="005370B8"/>
    <w:rsid w:val="00546318"/>
    <w:rsid w:val="0054735A"/>
    <w:rsid w:val="00550EFA"/>
    <w:rsid w:val="0056539E"/>
    <w:rsid w:val="005822A0"/>
    <w:rsid w:val="00584209"/>
    <w:rsid w:val="00587B18"/>
    <w:rsid w:val="00594561"/>
    <w:rsid w:val="005955CD"/>
    <w:rsid w:val="00597108"/>
    <w:rsid w:val="005972F2"/>
    <w:rsid w:val="005B0AD0"/>
    <w:rsid w:val="005B16F1"/>
    <w:rsid w:val="005B261F"/>
    <w:rsid w:val="005B7601"/>
    <w:rsid w:val="005C39EF"/>
    <w:rsid w:val="005D3ABA"/>
    <w:rsid w:val="005E3CE9"/>
    <w:rsid w:val="005F2132"/>
    <w:rsid w:val="005F4726"/>
    <w:rsid w:val="005F505F"/>
    <w:rsid w:val="00604861"/>
    <w:rsid w:val="006115B1"/>
    <w:rsid w:val="00614D83"/>
    <w:rsid w:val="006162D5"/>
    <w:rsid w:val="006240AE"/>
    <w:rsid w:val="006328E8"/>
    <w:rsid w:val="006363B3"/>
    <w:rsid w:val="00644AEE"/>
    <w:rsid w:val="00651209"/>
    <w:rsid w:val="0065132A"/>
    <w:rsid w:val="006553DA"/>
    <w:rsid w:val="00664167"/>
    <w:rsid w:val="006666C4"/>
    <w:rsid w:val="00667987"/>
    <w:rsid w:val="0068172F"/>
    <w:rsid w:val="00697D26"/>
    <w:rsid w:val="006B0D32"/>
    <w:rsid w:val="006B3A11"/>
    <w:rsid w:val="006C4FB7"/>
    <w:rsid w:val="006E1431"/>
    <w:rsid w:val="006E524D"/>
    <w:rsid w:val="006F1951"/>
    <w:rsid w:val="00702924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54C4F"/>
    <w:rsid w:val="00754CF9"/>
    <w:rsid w:val="00755F68"/>
    <w:rsid w:val="0076629E"/>
    <w:rsid w:val="007724CF"/>
    <w:rsid w:val="0077281E"/>
    <w:rsid w:val="007734B9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A9E"/>
    <w:rsid w:val="007E1162"/>
    <w:rsid w:val="007F443C"/>
    <w:rsid w:val="007F6017"/>
    <w:rsid w:val="007F6C72"/>
    <w:rsid w:val="00800DFC"/>
    <w:rsid w:val="00801D01"/>
    <w:rsid w:val="0080211A"/>
    <w:rsid w:val="00802B99"/>
    <w:rsid w:val="00806681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57C8B"/>
    <w:rsid w:val="00862385"/>
    <w:rsid w:val="008636D7"/>
    <w:rsid w:val="008651A4"/>
    <w:rsid w:val="00865629"/>
    <w:rsid w:val="00866A55"/>
    <w:rsid w:val="00873F38"/>
    <w:rsid w:val="0088189B"/>
    <w:rsid w:val="00894670"/>
    <w:rsid w:val="00895DBB"/>
    <w:rsid w:val="0089687B"/>
    <w:rsid w:val="008A3740"/>
    <w:rsid w:val="008B31F6"/>
    <w:rsid w:val="008C0569"/>
    <w:rsid w:val="008C2601"/>
    <w:rsid w:val="008C4B2F"/>
    <w:rsid w:val="008D3131"/>
    <w:rsid w:val="008D3512"/>
    <w:rsid w:val="008E2A53"/>
    <w:rsid w:val="008F0D4E"/>
    <w:rsid w:val="009038E1"/>
    <w:rsid w:val="009067E9"/>
    <w:rsid w:val="009315AF"/>
    <w:rsid w:val="00933400"/>
    <w:rsid w:val="009360A4"/>
    <w:rsid w:val="009360DF"/>
    <w:rsid w:val="00940340"/>
    <w:rsid w:val="0094034A"/>
    <w:rsid w:val="009419ED"/>
    <w:rsid w:val="009438B8"/>
    <w:rsid w:val="00955CA5"/>
    <w:rsid w:val="0096578D"/>
    <w:rsid w:val="00971C43"/>
    <w:rsid w:val="00974190"/>
    <w:rsid w:val="00987316"/>
    <w:rsid w:val="009B15C4"/>
    <w:rsid w:val="009B68FE"/>
    <w:rsid w:val="009B7528"/>
    <w:rsid w:val="009C775A"/>
    <w:rsid w:val="009D57F1"/>
    <w:rsid w:val="009E0001"/>
    <w:rsid w:val="009E3F94"/>
    <w:rsid w:val="009F0036"/>
    <w:rsid w:val="009F25DB"/>
    <w:rsid w:val="009F2D39"/>
    <w:rsid w:val="009F6488"/>
    <w:rsid w:val="00A018CE"/>
    <w:rsid w:val="00A01A14"/>
    <w:rsid w:val="00A117DF"/>
    <w:rsid w:val="00A35563"/>
    <w:rsid w:val="00A367BB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B6B6D"/>
    <w:rsid w:val="00AC7000"/>
    <w:rsid w:val="00AD2109"/>
    <w:rsid w:val="00AE1802"/>
    <w:rsid w:val="00AF2D04"/>
    <w:rsid w:val="00B00052"/>
    <w:rsid w:val="00B05924"/>
    <w:rsid w:val="00B14EEA"/>
    <w:rsid w:val="00B15620"/>
    <w:rsid w:val="00B2218E"/>
    <w:rsid w:val="00B22910"/>
    <w:rsid w:val="00B332CB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D2492"/>
    <w:rsid w:val="00BE2796"/>
    <w:rsid w:val="00BE305E"/>
    <w:rsid w:val="00BF7071"/>
    <w:rsid w:val="00C01525"/>
    <w:rsid w:val="00C02328"/>
    <w:rsid w:val="00C0323B"/>
    <w:rsid w:val="00C05014"/>
    <w:rsid w:val="00C14F20"/>
    <w:rsid w:val="00C26FF8"/>
    <w:rsid w:val="00C27B28"/>
    <w:rsid w:val="00C4747C"/>
    <w:rsid w:val="00C50130"/>
    <w:rsid w:val="00C522B1"/>
    <w:rsid w:val="00C52D07"/>
    <w:rsid w:val="00C53F80"/>
    <w:rsid w:val="00C54B2C"/>
    <w:rsid w:val="00C568B5"/>
    <w:rsid w:val="00C6592D"/>
    <w:rsid w:val="00C7117B"/>
    <w:rsid w:val="00C77EFC"/>
    <w:rsid w:val="00C81036"/>
    <w:rsid w:val="00C86712"/>
    <w:rsid w:val="00C932F1"/>
    <w:rsid w:val="00C94ECD"/>
    <w:rsid w:val="00C95A7B"/>
    <w:rsid w:val="00CA2180"/>
    <w:rsid w:val="00CA490B"/>
    <w:rsid w:val="00CB06D0"/>
    <w:rsid w:val="00CC3E1B"/>
    <w:rsid w:val="00CC552F"/>
    <w:rsid w:val="00CD6CFF"/>
    <w:rsid w:val="00CE6355"/>
    <w:rsid w:val="00D004FE"/>
    <w:rsid w:val="00D07E2C"/>
    <w:rsid w:val="00D10066"/>
    <w:rsid w:val="00D16CBF"/>
    <w:rsid w:val="00D25323"/>
    <w:rsid w:val="00D33CF4"/>
    <w:rsid w:val="00D35BD1"/>
    <w:rsid w:val="00D37E13"/>
    <w:rsid w:val="00D41BDA"/>
    <w:rsid w:val="00D44945"/>
    <w:rsid w:val="00D45E2F"/>
    <w:rsid w:val="00D511D0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2B38"/>
    <w:rsid w:val="00D95676"/>
    <w:rsid w:val="00D97847"/>
    <w:rsid w:val="00DA0596"/>
    <w:rsid w:val="00DA2441"/>
    <w:rsid w:val="00DB5AA1"/>
    <w:rsid w:val="00DC3980"/>
    <w:rsid w:val="00DC74FC"/>
    <w:rsid w:val="00DD272D"/>
    <w:rsid w:val="00DD2E0A"/>
    <w:rsid w:val="00DE1024"/>
    <w:rsid w:val="00DE1EF9"/>
    <w:rsid w:val="00DE5626"/>
    <w:rsid w:val="00E003EE"/>
    <w:rsid w:val="00E11C06"/>
    <w:rsid w:val="00E32833"/>
    <w:rsid w:val="00E370B5"/>
    <w:rsid w:val="00E46560"/>
    <w:rsid w:val="00E468AE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B2CF2"/>
    <w:rsid w:val="00EC1921"/>
    <w:rsid w:val="00EC1B1D"/>
    <w:rsid w:val="00EC36B1"/>
    <w:rsid w:val="00ED0763"/>
    <w:rsid w:val="00ED3256"/>
    <w:rsid w:val="00EE3C29"/>
    <w:rsid w:val="00EE48A8"/>
    <w:rsid w:val="00EE5A51"/>
    <w:rsid w:val="00EF1024"/>
    <w:rsid w:val="00EF6A76"/>
    <w:rsid w:val="00F02102"/>
    <w:rsid w:val="00F06FCF"/>
    <w:rsid w:val="00F21DDC"/>
    <w:rsid w:val="00F25996"/>
    <w:rsid w:val="00F26140"/>
    <w:rsid w:val="00F26883"/>
    <w:rsid w:val="00F428E0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873E9"/>
    <w:rsid w:val="00F90EC1"/>
    <w:rsid w:val="00F93193"/>
    <w:rsid w:val="00FA3BF8"/>
    <w:rsid w:val="00FA6978"/>
    <w:rsid w:val="00FB6E04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  <w:rsid w:val="00F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3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3</cp:revision>
  <cp:lastPrinted>2024-01-08T07:04:00Z</cp:lastPrinted>
  <dcterms:created xsi:type="dcterms:W3CDTF">2024-03-01T09:29:00Z</dcterms:created>
  <dcterms:modified xsi:type="dcterms:W3CDTF">2024-05-09T09:46:00Z</dcterms:modified>
  <cp:category/>
</cp:coreProperties>
</file>